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1EA60E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附件2</w:t>
      </w:r>
    </w:p>
    <w:tbl>
      <w:tblPr>
        <w:tblStyle w:val="11"/>
        <w:tblW w:w="958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1102"/>
        <w:gridCol w:w="1088"/>
        <w:gridCol w:w="757"/>
        <w:gridCol w:w="136"/>
        <w:gridCol w:w="791"/>
        <w:gridCol w:w="117"/>
        <w:gridCol w:w="641"/>
        <w:gridCol w:w="892"/>
        <w:gridCol w:w="890"/>
        <w:gridCol w:w="22"/>
        <w:gridCol w:w="994"/>
        <w:gridCol w:w="1485"/>
      </w:tblGrid>
      <w:tr w14:paraId="4AB872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9580" w:type="dxa"/>
            <w:gridSpan w:val="13"/>
            <w:tcBorders>
              <w:bottom w:val="single" w:color="000000" w:sz="4" w:space="0"/>
            </w:tcBorders>
            <w:noWrap w:val="0"/>
            <w:vAlign w:val="center"/>
          </w:tcPr>
          <w:p w14:paraId="77D988A9">
            <w:pPr>
              <w:spacing w:line="520" w:lineRule="exact"/>
              <w:jc w:val="center"/>
              <w:rPr>
                <w:rFonts w:hint="eastAsia" w:ascii="Times New Roman" w:hAnsi="Times New Roman" w:eastAsia="方正小标宋简体" w:cs="方正小标宋简体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sz w:val="44"/>
                <w:szCs w:val="44"/>
              </w:rPr>
              <w:t>报名登记表</w:t>
            </w:r>
          </w:p>
          <w:p w14:paraId="23D129A3">
            <w:pPr>
              <w:widowControl/>
              <w:wordWrap w:val="0"/>
              <w:spacing w:line="240" w:lineRule="exact"/>
              <w:jc w:val="both"/>
              <w:textAlignment w:val="center"/>
              <w:rPr>
                <w:rFonts w:ascii="Times New Roman" w:hAnsi="Times New Roman" w:cs="宋体"/>
                <w:b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val="en-US" w:eastAsia="zh-CN" w:bidi="ar"/>
              </w:rPr>
              <w:t>入职单位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val="en-US" w:eastAsia="zh-CN" w:bidi="ar"/>
              </w:rPr>
              <w:t xml:space="preserve">                                                     </w:t>
            </w:r>
            <w:r>
              <w:rPr>
                <w:rFonts w:hint="eastAsia" w:ascii="Times New Roman" w:hAnsi="Times New Roman" w:eastAsia="楷体" w:cs="楷体"/>
                <w:bCs/>
                <w:color w:val="000000"/>
                <w:kern w:val="0"/>
                <w:sz w:val="24"/>
                <w:lang w:bidi="ar"/>
              </w:rPr>
              <w:t>编号：</w:t>
            </w:r>
          </w:p>
        </w:tc>
      </w:tr>
      <w:tr w14:paraId="7356B5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09CE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501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D96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999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3E18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民族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3A45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0AF7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出生年月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C67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C75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照  片</w:t>
            </w:r>
          </w:p>
          <w:p w14:paraId="2B89F6E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（白底彩色二寸）</w:t>
            </w:r>
          </w:p>
        </w:tc>
      </w:tr>
      <w:tr w14:paraId="77A34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4C0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籍贯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209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92CC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政治</w:t>
            </w:r>
          </w:p>
          <w:p w14:paraId="0084FCD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面貌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0C35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CE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入党</w:t>
            </w:r>
          </w:p>
          <w:p w14:paraId="6B1003C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时间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278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52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户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口</w:t>
            </w:r>
          </w:p>
          <w:p w14:paraId="0726CAF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所在地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5E1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9FF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08D543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4E1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身份证号码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047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B0C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婚姻状况</w:t>
            </w:r>
          </w:p>
        </w:tc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7183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6680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健康状况</w:t>
            </w:r>
          </w:p>
        </w:tc>
        <w:tc>
          <w:tcPr>
            <w:tcW w:w="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F034E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EB823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24D8B7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E3D30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身高</w:t>
            </w:r>
          </w:p>
          <w:p w14:paraId="6CC40DE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cm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110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17E21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C07B8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体重</w:t>
            </w:r>
          </w:p>
          <w:p w14:paraId="673F2B1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kg</w:t>
            </w: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893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0D88D8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1F914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F48A3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D455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38CC3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77FD3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8DA2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3C065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9317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D9B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应聘岗位</w:t>
            </w: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A8C0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7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B1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D78C5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F8273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驾驶证类  型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EF75E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FC68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是否服兵役</w:t>
            </w:r>
          </w:p>
          <w:p w14:paraId="1B8E33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类型/年限</w:t>
            </w:r>
          </w:p>
        </w:tc>
        <w:tc>
          <w:tcPr>
            <w:tcW w:w="89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B8F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E6E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家庭住址</w:t>
            </w:r>
          </w:p>
        </w:tc>
        <w:tc>
          <w:tcPr>
            <w:tcW w:w="4283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0F38F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</w:tr>
      <w:tr w14:paraId="755BBC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6644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学历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E0C6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毕业院校</w:t>
            </w: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C0E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专业</w:t>
            </w: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955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学历学位</w:t>
            </w:r>
          </w:p>
        </w:tc>
      </w:tr>
      <w:tr w14:paraId="17FDC1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DF0E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全日制</w:t>
            </w:r>
          </w:p>
        </w:tc>
        <w:tc>
          <w:tcPr>
            <w:tcW w:w="30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F42CA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A1D1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29B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</w:p>
        </w:tc>
      </w:tr>
      <w:tr w14:paraId="09072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4A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在职</w:t>
            </w:r>
          </w:p>
          <w:p w14:paraId="3962D9C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教育</w:t>
            </w:r>
          </w:p>
        </w:tc>
        <w:tc>
          <w:tcPr>
            <w:tcW w:w="3083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8BD5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C3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9F8B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FF0000"/>
              </w:rPr>
            </w:pPr>
          </w:p>
        </w:tc>
      </w:tr>
      <w:tr w14:paraId="15D36A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652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本人</w:t>
            </w:r>
          </w:p>
          <w:p w14:paraId="798A6EFF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简历</w:t>
            </w:r>
          </w:p>
          <w:p w14:paraId="16C43382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spacing w:val="-17"/>
                <w:kern w:val="0"/>
                <w:sz w:val="18"/>
                <w:szCs w:val="18"/>
                <w:lang w:bidi="ar"/>
              </w:rPr>
              <w:t>本人简历填写自高中开始至报名时间，时间填写格式为</w:t>
            </w:r>
            <w:r>
              <w:rPr>
                <w:rFonts w:hint="eastAsia" w:ascii="Times New Roman" w:hAnsi="Times New Roman" w:eastAsia="仿宋" w:cs="仿宋"/>
                <w:bCs/>
                <w:color w:val="000000"/>
                <w:spacing w:val="-20"/>
                <w:kern w:val="0"/>
                <w:sz w:val="18"/>
                <w:szCs w:val="18"/>
                <w:lang w:bidi="ar"/>
              </w:rPr>
              <w:t>2022.01）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842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FC8A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学校或工作单位</w:t>
            </w: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83F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身份或岗位</w:t>
            </w: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5AA0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离职原因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B2B1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备注</w:t>
            </w:r>
          </w:p>
        </w:tc>
      </w:tr>
      <w:tr w14:paraId="436FB0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D8E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B248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3B4D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D1B8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C13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77C4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600F1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887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70AE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E7D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894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A0FA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8DCD8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7A52B1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A7F6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B410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2F56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E9B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1CDA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38FC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29AB6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85E9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4C18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35A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3F74B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B515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8820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273CD8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2561A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439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DD3C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98C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BFD35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D35A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3F87BB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0A5D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176ED6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483EE0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699F05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54F63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DF51EF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54D19D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66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9C6040">
            <w:pPr>
              <w:spacing w:line="240" w:lineRule="exact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A73EE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8B8D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75F177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F378D9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D3C831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09684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5B4EE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 xml:space="preserve">家重 </w:t>
            </w:r>
          </w:p>
          <w:p w14:paraId="0EFA0FE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庭要</w:t>
            </w:r>
          </w:p>
          <w:p w14:paraId="60B3DC7A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主社</w:t>
            </w:r>
          </w:p>
          <w:p w14:paraId="7A26283D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要会</w:t>
            </w:r>
          </w:p>
          <w:p w14:paraId="23803DCB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成关</w:t>
            </w:r>
          </w:p>
          <w:p w14:paraId="62DFAEE8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sz w:val="18"/>
                <w:szCs w:val="18"/>
              </w:rPr>
              <w:t>员系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8098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称 谓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8B68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姓 名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4AA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7D7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政治面貌</w:t>
            </w: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AE8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现工作单位及职务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6E3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bCs/>
                <w:color w:val="000000"/>
                <w:kern w:val="0"/>
                <w:sz w:val="18"/>
                <w:szCs w:val="18"/>
                <w:lang w:bidi="ar"/>
              </w:rPr>
              <w:t>联系电话</w:t>
            </w:r>
          </w:p>
        </w:tc>
      </w:tr>
      <w:tr w14:paraId="53FAF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26FE0C9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CD35F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5CD7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878B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2D31E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94484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C591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1C0A7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1241968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6D489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637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949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AA0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A274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EC98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708E7F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A1933F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2AF9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9D5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A163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F8A0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0EA2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3B69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50B729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C299C86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5271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8DA8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4867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C8F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F922D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84944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  <w:tr w14:paraId="449CA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0DE918B">
            <w:pPr>
              <w:spacing w:line="240" w:lineRule="exact"/>
              <w:jc w:val="center"/>
              <w:rPr>
                <w:rFonts w:ascii="Times New Roman" w:hAnsi="Times New Roman" w:eastAsia="黑体" w:cs="黑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48A5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8F4C3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F1AA2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A045B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2AA3">
            <w:pPr>
              <w:spacing w:line="24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C8CC6">
            <w:pPr>
              <w:spacing w:line="240" w:lineRule="exact"/>
              <w:jc w:val="center"/>
              <w:rPr>
                <w:rFonts w:ascii="Times New Roman" w:hAnsi="Times New Roman" w:eastAsia="仿宋" w:cs="仿宋"/>
                <w:bCs/>
                <w:color w:val="000000"/>
                <w:sz w:val="18"/>
                <w:szCs w:val="18"/>
              </w:rPr>
            </w:pPr>
          </w:p>
        </w:tc>
      </w:tr>
    </w:tbl>
    <w:p w14:paraId="20E960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1906" w:h="16838"/>
      <w:pgMar w:top="1247" w:right="1531" w:bottom="124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45BC27-E58F-4BEB-9DFD-A7E443ED0D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4F55D2E-F4BD-427A-8B82-3AE597D992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F956F64-2F2B-4EBA-9197-B1C7B43B29C9}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0407139-AD5A-43D0-9CBF-13A53324AB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51EBC9D-8430-4EBE-85A3-C40C459FD283}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591629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3607</Words>
  <Characters>3889</Characters>
  <Lines>0</Lines>
  <Paragraphs>0</Paragraphs>
  <TotalTime>3</TotalTime>
  <ScaleCrop>false</ScaleCrop>
  <LinksUpToDate>false</LinksUpToDate>
  <CharactersWithSpaces>4026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coverboy</cp:lastModifiedBy>
  <cp:lastPrinted>2026-05-27T08:53:00Z</cp:lastPrinted>
  <dcterms:modified xsi:type="dcterms:W3CDTF">2026-05-28T06:15:20Z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F0E3E2F3A2F14633964EDB5C7768F208_13</vt:lpwstr>
  </property>
  <property fmtid="{D5CDD505-2E9C-101B-9397-08002B2CF9AE}" pid="4" name="KSOTemplateDocerSaveRecord">
    <vt:lpwstr>eyJoZGlkIjoiZmY5N2JhMzE2NjgxZDE1MDlkODQ5Y2E1NjNhNWY2N2UiLCJ1c2VySWQiOiIyNDAyMTk1NjYifQ==</vt:lpwstr>
  </property>
</Properties>
</file>