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8月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447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512ED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潍坊昌威人力资源管理有限公司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367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安全生产考试中心考评专业技术岗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3BA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E619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负责安全生产考试项目的考评与技术支持，组织理论及实操考试，审核考生资格，执行考试标准，评定考试成绩，维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护考场秩序与设备，确保考评过程公平公正，完成上级交办的其他任务。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69A6C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专科及以上学历，机械、自动化、机电类或相关专业，持有相关职业资格证书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者优先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；根据岗位特殊性要求，年龄60周岁以下；</w:t>
            </w:r>
          </w:p>
          <w:p w14:paraId="36E02A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熟悉安全生产法律法规及考试流程，具备2年以上考评或相关技术工作经验；</w:t>
            </w:r>
          </w:p>
          <w:p w14:paraId="05AC20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工作严谨细致，原则性强，具备良好的沟通协调能力与团队合作精神；</w:t>
            </w:r>
          </w:p>
          <w:p w14:paraId="3BB2A9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身体健康，品行端正，无违法犯罪记录、无酗酒等不良嗜好，无纹身。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2D008F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0536-7908837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14:paraId="0D946E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潍坊市高新区动力路9888号昌威综合运营中心机关办公楼210室</w:t>
            </w: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4446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296A0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15942E4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4C27DD-7F08-4E74-8A1C-2A5707F8D2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A216B0-CA24-4F94-97C7-47B659352785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54651198-E475-4D25-9BA8-6E1AED786B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20985F5-B14C-4CCA-8DF0-926C589B64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B16CD0"/>
    <w:rsid w:val="05C07B0D"/>
    <w:rsid w:val="05D62E8D"/>
    <w:rsid w:val="061F7618"/>
    <w:rsid w:val="062664A8"/>
    <w:rsid w:val="06356EDD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18705F"/>
    <w:rsid w:val="1B245FF1"/>
    <w:rsid w:val="1B3857F4"/>
    <w:rsid w:val="1B527029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7574B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87365E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91602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4A159C"/>
    <w:rsid w:val="6A5C61DA"/>
    <w:rsid w:val="6A7C687C"/>
    <w:rsid w:val="6A7F24D0"/>
    <w:rsid w:val="6AAD2EDA"/>
    <w:rsid w:val="6AB525A4"/>
    <w:rsid w:val="6AB724ED"/>
    <w:rsid w:val="6AF800B7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A069D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2935A4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0C39BD"/>
    <w:rsid w:val="7F1629A4"/>
    <w:rsid w:val="7F746A89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link w:val="18"/>
    <w:qFormat/>
    <w:uiPriority w:val="99"/>
    <w:pPr>
      <w:jc w:val="left"/>
    </w:pPr>
  </w:style>
  <w:style w:type="paragraph" w:styleId="6">
    <w:name w:val="Body Text"/>
    <w:basedOn w:val="1"/>
    <w:link w:val="17"/>
    <w:qFormat/>
    <w:uiPriority w:val="99"/>
    <w:pPr>
      <w:spacing w:after="120"/>
    </w:p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99"/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6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5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8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353</Words>
  <Characters>377</Characters>
  <Lines>0</Lines>
  <Paragraphs>0</Paragraphs>
  <TotalTime>0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2026-05-27T08:53:00Z</cp:lastPrinted>
  <dcterms:modified xsi:type="dcterms:W3CDTF">2026-08-13T07:02:11Z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A1595F81E3414FB3A4472FADC7A1EE6D_13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