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8月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10F0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潍坊市</w:t>
            </w:r>
          </w:p>
          <w:p w14:paraId="73B7C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昌威交通工程有限公司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保障员岗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1BEFB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1.负责号牌中心二部成品号牌的分拣、包装、邮寄等工作；</w:t>
            </w:r>
          </w:p>
          <w:p w14:paraId="4B3D0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2.负责各类报表统计及数据分析等工作；</w:t>
            </w:r>
          </w:p>
          <w:p w14:paraId="069E4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3.负责核对单据，确保单据信息准确无误；</w:t>
            </w:r>
          </w:p>
          <w:p w14:paraId="27FD7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4.负责号牌邮寄档案管理工作；</w:t>
            </w:r>
          </w:p>
          <w:p w14:paraId="7E61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5.完成上级交办的其他工作任务。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175CC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大专及以上学历；</w:t>
            </w:r>
          </w:p>
          <w:p w14:paraId="0F1C2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够熟练使用办公软件，具备基础数据分析能力及良好的客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户沟通能力；</w:t>
            </w:r>
          </w:p>
          <w:p w14:paraId="40D00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工作细致、执行力强，有物流管理及运维经验者优先。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0536-5913363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446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296A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5942E4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389C7B-2B9E-4656-925E-0E3332BBC9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78334B9-5CBC-4227-8CF3-F2DFB84620B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B229310-B3A0-4876-914B-21AE14630C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05C4226-27A9-47C9-9B48-C05D575ED7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B16CD0"/>
    <w:rsid w:val="05C07B0D"/>
    <w:rsid w:val="05D62E8D"/>
    <w:rsid w:val="061F7618"/>
    <w:rsid w:val="062664A8"/>
    <w:rsid w:val="06356EDD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18705F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7574B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87365E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4A159C"/>
    <w:rsid w:val="6A5C61DA"/>
    <w:rsid w:val="6A7C687C"/>
    <w:rsid w:val="6A7F24D0"/>
    <w:rsid w:val="6AAD2EDA"/>
    <w:rsid w:val="6AB525A4"/>
    <w:rsid w:val="6AB724ED"/>
    <w:rsid w:val="6AF800B7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A069D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0C39BD"/>
    <w:rsid w:val="7F1629A4"/>
    <w:rsid w:val="7F746A89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18"/>
    <w:qFormat/>
    <w:uiPriority w:val="99"/>
    <w:pPr>
      <w:jc w:val="left"/>
    </w:pPr>
  </w:style>
  <w:style w:type="paragraph" w:styleId="6">
    <w:name w:val="Body Text"/>
    <w:basedOn w:val="1"/>
    <w:link w:val="17"/>
    <w:qFormat/>
    <w:uiPriority w:val="99"/>
    <w:pPr>
      <w:spacing w:after="120"/>
    </w:p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99"/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6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5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8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270</Words>
  <Characters>292</Characters>
  <Lines>0</Lines>
  <Paragraphs>0</Paragraphs>
  <TotalTime>0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nini</cp:lastModifiedBy>
  <cp:lastPrinted>2026-05-27T08:53:00Z</cp:lastPrinted>
  <dcterms:modified xsi:type="dcterms:W3CDTF">2026-07-31T07:17:57Z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A1595F81E3414FB3A4472FADC7A1EE6D_13</vt:lpwstr>
  </property>
  <property fmtid="{D5CDD505-2E9C-101B-9397-08002B2CF9AE}" pid="4" name="KSOTemplateDocerSaveRecord">
    <vt:lpwstr>eyJoZGlkIjoiYzdlYzJmZmQwMzM2NzA0NTcxZjlmMTk3YzI4YzliMWYiLCJ1c2VySWQiOiI1MzQ2MjI2MDAifQ==</vt:lpwstr>
  </property>
</Properties>
</file>